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Transportes Juan Enrique Pérez Medina EIRL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77.118.698-7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 13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2009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GKBF76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12-05-2023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Transportes Juan Enrique Pérez Medina EIRL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77.118.698-7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AB 03 20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2010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JF3206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12-05-2023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