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Transportes Juan Enrique Pérez Medina EIRL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77.118.698-7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Juan Enriquez Perez Medina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16225793-5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13-07-1973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12-05-2023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