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Álvaro Mamani Alave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17.935.520-5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2007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KZVJ83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Álvaro Mamani Alave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17.935.520-5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NOOTEBOOM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OSD 42B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2009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JH5183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