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Eric Alex Vilches Challapa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16.829.198-1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2019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RZZH56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Eric Alex Vilches Challapa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16.829.198-1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02 30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2022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PWTW17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