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Edgardo Blas Blas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17.935.540-K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07-07-2024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07-04-2025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Wilson Eduardo Villalobos Blas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16226240-8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28-01-1986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07-08-2024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