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4B3050" w14:textId="7D2C672C" w:rsidR="00E63037" w:rsidRDefault="00CD3781" w:rsidP="00CD3781">
      <w:pPr>
        <w:tabs>
          <w:tab w:val="left" w:pos="285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8240" behindDoc="1" locked="0" layoutInCell="1" allowOverlap="1" wp14:anchorId="66DCC393" wp14:editId="3E47BDF0">
            <wp:simplePos x="0" y="0"/>
            <wp:positionH relativeFrom="margin">
              <wp:posOffset>-635</wp:posOffset>
            </wp:positionH>
            <wp:positionV relativeFrom="paragraph">
              <wp:posOffset>-4445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2FC0" w14:textId="628BC211" w:rsidR="00E63037" w:rsidRDefault="009F58FE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FC6FB65" wp14:editId="7A5BA13F">
            <wp:simplePos x="0" y="0"/>
            <wp:positionH relativeFrom="column">
              <wp:posOffset>67606</wp:posOffset>
            </wp:positionH>
            <wp:positionV relativeFrom="paragraph">
              <wp:posOffset>215280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F9A58D" w14:textId="4CDA0201" w:rsidR="00E63037" w:rsidRDefault="00E63037" w:rsidP="00BF66CC">
      <w:pPr>
        <w:jc w:val="center"/>
        <w:rPr>
          <w:b/>
          <w:sz w:val="28"/>
          <w:szCs w:val="28"/>
        </w:rPr>
      </w:pPr>
    </w:p>
    <w:p w14:paraId="4150F308" w14:textId="705C794E" w:rsidR="00A70B07" w:rsidRPr="00C9130B" w:rsidRDefault="00BF66CC" w:rsidP="00BF66CC">
      <w:pPr>
        <w:jc w:val="center"/>
        <w:rPr>
          <w:b/>
          <w:sz w:val="32"/>
          <w:szCs w:val="32"/>
          <w:lang w:val="en-US"/>
        </w:rPr>
      </w:pP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E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R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T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F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I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C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A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D</w:t>
      </w:r>
      <w:r w:rsidR="00810398" w:rsidRPr="00C9130B">
        <w:rPr>
          <w:b/>
          <w:sz w:val="32"/>
          <w:szCs w:val="32"/>
          <w:lang w:val="en-US"/>
        </w:rPr>
        <w:t xml:space="preserve"> </w:t>
      </w:r>
      <w:r w:rsidRPr="00C9130B">
        <w:rPr>
          <w:b/>
          <w:sz w:val="32"/>
          <w:szCs w:val="32"/>
          <w:lang w:val="en-US"/>
        </w:rPr>
        <w:t>O</w:t>
      </w:r>
      <w:r w:rsidR="00095DA9" w:rsidRPr="00C9130B">
        <w:rPr>
          <w:b/>
          <w:sz w:val="32"/>
          <w:szCs w:val="32"/>
          <w:lang w:val="en-US"/>
        </w:rPr>
        <w:t xml:space="preserve"> </w:t>
      </w:r>
    </w:p>
    <w:p w14:paraId="59884775" w14:textId="057DBC29" w:rsidR="00BF66CC" w:rsidRPr="00C9130B" w:rsidRDefault="00BF66CC" w:rsidP="00BF66CC">
      <w:pPr>
        <w:jc w:val="center"/>
        <w:rPr>
          <w:b/>
          <w:sz w:val="28"/>
          <w:szCs w:val="28"/>
          <w:lang w:val="en-US"/>
        </w:rPr>
      </w:pPr>
    </w:p>
    <w:p w14:paraId="3D6C6E81" w14:textId="2ADA5E7D" w:rsidR="00BD42AB" w:rsidRPr="00C9130B" w:rsidRDefault="00BD42AB" w:rsidP="00BD42AB">
      <w:pPr>
        <w:spacing w:after="0" w:line="240" w:lineRule="auto"/>
        <w:rPr>
          <w:lang w:val="en-US" w:eastAsia="zh-CN"/>
        </w:rPr>
      </w:pPr>
      <w:r w:rsidRPr="00C9130B">
        <w:rPr>
          <w:lang w:val="en-US"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FH12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2004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DCPJ39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GOREN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SRT 8M REAC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JG9313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FH13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HHWL70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JE4042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FH12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2008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CZVT82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2007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JH2765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FH12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2007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HCSH43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RANDON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 BA AB 03 20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JK1159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FH12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2009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HVVB86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GOREN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SRT 3M 30 8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2011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JG1629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FREIGHTLINER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FLB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1997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BCDF97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BARRAZA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LDBC 2019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2019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HXDK63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FH12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JVHF28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MATRIX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TENT 35 7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2012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JH5285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VOLVO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FH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2013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SJHD60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</w:p>
    <w:p w14:paraId="5C2A2D44" w14:textId="2A4A8A5A" w:rsidR="00BF66CC" w:rsidRDefault="00810398" w:rsidP="00810398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</w:t>
      </w:r>
      <w:r w:rsidR="002761D9">
        <w:rPr>
          <w:sz w:val="24"/>
          <w:szCs w:val="24"/>
        </w:rPr>
        <w:t xml:space="preserve">certifica que el señor </w:t>
      </w:r>
      <w:r w:rsidR="0083673D" w:rsidRPr="0083673D">
        <w:rPr>
          <w:b/>
          <w:bCs/>
          <w:lang w:eastAsia="zh-CN"/>
        </w:rPr>
        <w:t xml:space="preserve">RIcardo Bruno Prada Mayorga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C0348C">
        <w:rPr>
          <w:b/>
          <w:sz w:val="24"/>
          <w:szCs w:val="24"/>
        </w:rPr>
        <w:t xml:space="preserve">,</w:t>
      </w:r>
      <w:r w:rsidR="00C0348C" w:rsidRPr="002761D9">
        <w:rPr>
          <w:b/>
          <w:sz w:val="24"/>
          <w:szCs w:val="24"/>
        </w:rPr>
        <w:t xml:space="preserve"> Rut </w:t>
      </w:r>
      <w:r w:rsidR="0083673D" w:rsidRPr="0083673D">
        <w:rPr>
          <w:b/>
          <w:bCs/>
          <w:lang w:eastAsia="zh-CN"/>
        </w:rPr>
        <w:t xml:space="preserve">09.020.112-3</w:t>
      </w:r>
      <w:proofErr w:type="spellStart"/>
      <w:r w:rsidR="0083673D" w:rsidRPr="0083673D">
        <w:rPr>
          <w:b/>
          <w:bCs/>
          <w:lang w:eastAsia="zh-CN"/>
        </w:rPr>
        <w:t/>
      </w:r>
      <w:r w:rsidR="00C91CB9">
        <w:rPr>
          <w:b/>
          <w:bCs/>
          <w:lang w:eastAsia="zh-CN"/>
        </w:rPr>
        <w:t/>
      </w:r>
      <w:r w:rsidR="0083673D" w:rsidRPr="0083673D">
        <w:rPr>
          <w:b/>
          <w:bCs/>
          <w:lang w:eastAsia="zh-CN"/>
        </w:rPr>
        <w:t/>
      </w:r>
      <w:proofErr w:type="spellEnd"/>
      <w:r w:rsidR="0083673D" w:rsidRPr="0083673D">
        <w:rPr>
          <w:b/>
          <w:bCs/>
          <w:lang w:eastAsia="zh-CN"/>
        </w:rPr>
        <w:t/>
      </w:r>
      <w:r w:rsidR="0083673D">
        <w:rPr>
          <w:lang w:eastAsia="zh-CN"/>
        </w:rPr>
        <w:t xml:space="preserve"> </w:t>
      </w:r>
      <w:r w:rsidR="002761D9">
        <w:rPr>
          <w:sz w:val="24"/>
          <w:szCs w:val="24"/>
        </w:rPr>
        <w:t xml:space="preserve">mantiene póliza </w:t>
      </w:r>
      <w:r w:rsidR="00864219">
        <w:rPr>
          <w:sz w:val="24"/>
          <w:szCs w:val="24"/>
        </w:rPr>
        <w:t xml:space="preserve">de vehículos pesados </w:t>
      </w:r>
      <w:r w:rsidR="00AA59E0">
        <w:rPr>
          <w:sz w:val="24"/>
          <w:szCs w:val="24"/>
        </w:rPr>
        <w:t xml:space="preserve">(cobertura de Responsabilidad Civil) </w:t>
      </w:r>
      <w:r w:rsidR="00C9130B">
        <w:rPr>
          <w:sz w:val="24"/>
          <w:szCs w:val="24"/>
        </w:rPr>
        <w:t xml:space="preserve">en </w:t>
      </w:r>
      <w:r w:rsidR="00C9130B" w:rsidRPr="00C9130B">
        <w:rPr>
          <w:b/>
          <w:bCs/>
          <w:sz w:val="24"/>
          <w:szCs w:val="24"/>
        </w:rPr>
        <w:t xml:space="preserve">proceso de emisión </w:t>
      </w:r>
      <w:r w:rsidR="002761D9">
        <w:rPr>
          <w:sz w:val="24"/>
          <w:szCs w:val="24"/>
        </w:rPr>
        <w:t xml:space="preserve">según el siguiente detalle:</w:t>
      </w:r>
    </w:p>
    <w:p w14:paraId="59177AC5" w14:textId="48B055FC" w:rsidR="002761D9" w:rsidRPr="002761D9" w:rsidRDefault="002761D9" w:rsidP="00810398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74CDB513" w14:textId="4166212B" w:rsidR="002761D9" w:rsidRDefault="002761D9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 w:rsidR="00C91CB9">
        <w:rPr>
          <w:lang w:eastAsia="zh-CN"/>
        </w:rPr>
        <w:t xml:space="preserve">08-08-2023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  <w:r w:rsidR="00810398">
        <w:rPr>
          <w:sz w:val="24"/>
          <w:szCs w:val="24"/>
        </w:rPr>
        <w:tab/>
      </w:r>
      <w:r w:rsidR="00810398">
        <w:rPr>
          <w:sz w:val="24"/>
          <w:szCs w:val="24"/>
        </w:rPr>
        <w:tab/>
      </w:r>
      <w:r w:rsidR="00C0348C">
        <w:rPr>
          <w:sz w:val="24"/>
          <w:szCs w:val="24"/>
        </w:rPr>
        <w:t xml:space="preserve">Hasta     </w:t>
      </w:r>
      <w:proofErr w:type="gramStart"/>
      <w:r w:rsidR="00C0348C">
        <w:rPr>
          <w:sz w:val="24"/>
          <w:szCs w:val="24"/>
        </w:rPr>
        <w:t xml:space="preserve">   </w:t>
      </w:r>
      <w:r w:rsidR="0083673D">
        <w:rPr>
          <w:lang w:eastAsia="zh-CN"/>
        </w:rPr>
        <w:t xml:space="preserve">08-08-2024</w:t>
      </w:r>
      <w:proofErr w:type="spellStart"/>
      <w:proofErr w:type="gramEnd"/>
      <w:r w:rsidR="0083673D">
        <w:rPr>
          <w:lang w:eastAsia="zh-CN"/>
        </w:rPr>
        <w:t/>
      </w:r>
      <w:r w:rsidR="00C91CB9">
        <w:rPr>
          <w:lang w:eastAsia="zh-CN"/>
        </w:rPr>
        <w:t/>
      </w:r>
      <w:r w:rsidR="0083673D">
        <w:rPr>
          <w:lang w:eastAsia="zh-CN"/>
        </w:rPr>
        <w:t/>
      </w:r>
      <w:proofErr w:type="spellEnd"/>
      <w:r w:rsidR="0083673D">
        <w:rPr>
          <w:lang w:eastAsia="zh-CN"/>
        </w:rPr>
        <w:t xml:space="preserve">.</w:t>
      </w:r>
    </w:p>
    <w:p w14:paraId="12A88E1F" w14:textId="55776DB8" w:rsidR="00AA59E0" w:rsidRDefault="00AA59E0" w:rsidP="00AA59E0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6760E43F" w14:textId="77777777" w:rsidR="00AA59E0" w:rsidRDefault="00AA59E0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12B29F94" w14:textId="4C475238" w:rsidR="002761D9" w:rsidRDefault="002761D9" w:rsidP="00BF66CC">
      <w:pPr>
        <w:jc w:val="both"/>
        <w:rPr>
          <w:sz w:val="24"/>
          <w:szCs w:val="24"/>
        </w:rPr>
      </w:pPr>
      <w:r w:rsidRPr="002761D9">
        <w:rPr>
          <w:sz w:val="24"/>
          <w:szCs w:val="24"/>
        </w:rPr>
        <w:t xml:space="preserve">Responsabilidad </w:t>
      </w:r>
      <w:r w:rsidR="00AA59E0">
        <w:rPr>
          <w:sz w:val="24"/>
          <w:szCs w:val="24"/>
        </w:rPr>
        <w:t xml:space="preserve">Civil por UF 500</w:t>
      </w:r>
      <w:r>
        <w:rPr>
          <w:sz w:val="24"/>
          <w:szCs w:val="24"/>
        </w:rPr>
        <w:t xml:space="preserve">, como límite único y combinado para las tres sub-secciones (Daños emergente, Daño Moral y Lucro Cesante)</w:t>
      </w:r>
      <w:r w:rsidR="00864219">
        <w:rPr>
          <w:sz w:val="24"/>
          <w:szCs w:val="24"/>
        </w:rPr>
        <w:t xml:space="preserve"> según detalle</w:t>
      </w:r>
      <w:r>
        <w:rPr>
          <w:sz w:val="24"/>
          <w:szCs w:val="24"/>
        </w:rPr>
        <w:t xml:space="preserve">.</w:t>
      </w:r>
    </w:p>
    <w:p w14:paraId="69A0B0E7" w14:textId="104C536F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3522"/>
        <w:gridCol w:w="709"/>
        <w:gridCol w:w="1134"/>
        <w:gridCol w:w="2403"/>
      </w:tblGrid>
      <w:tr w:rsidR="002761D9" w14:paraId="347240B3" w14:textId="77777777" w:rsidTr="00B61540">
        <w:tc>
          <w:tcPr>
            <w:tcW w:w="726" w:type="dxa"/>
          </w:tcPr>
          <w:p w14:paraId="6AF52F13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3522" w:type="dxa"/>
          </w:tcPr>
          <w:p w14:paraId="5B1BD314" w14:textId="36DF0815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MARCA / MODELO</w:t>
            </w:r>
          </w:p>
        </w:tc>
        <w:tc>
          <w:tcPr>
            <w:tcW w:w="709" w:type="dxa"/>
          </w:tcPr>
          <w:p w14:paraId="557D84C0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AÑO</w:t>
            </w:r>
          </w:p>
        </w:tc>
        <w:tc>
          <w:tcPr>
            <w:tcW w:w="1134" w:type="dxa"/>
          </w:tcPr>
          <w:p w14:paraId="4B5A9576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PATENTE</w:t>
            </w:r>
          </w:p>
        </w:tc>
        <w:tc>
          <w:tcPr>
            <w:tcW w:w="2403" w:type="dxa"/>
          </w:tcPr>
          <w:p w14:paraId="6D24B64B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 w:rsidRPr="002761D9">
              <w:rPr>
                <w:b/>
                <w:sz w:val="24"/>
                <w:szCs w:val="24"/>
              </w:rPr>
              <w:t xml:space="preserve">MONTO ASEGURADO</w:t>
            </w:r>
          </w:p>
        </w:tc>
      </w:tr>
      <w:tr w:rsidR="00A252DA" w14:paraId="48E6F526" w14:textId="77777777" w:rsidTr="00B61540">
        <w:tc>
          <w:tcPr>
            <w:tcW w:w="726" w:type="dxa"/>
            <w:tcBorders>
              <w:bottom w:val="single" w:sz="4" w:space="0" w:color="auto"/>
            </w:tcBorders>
          </w:tcPr>
          <w:p w14:paraId="1E28EAC5" w14:textId="77777777" w:rsidR="00A252DA" w:rsidRDefault="003B240E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3522" w:type="dxa"/>
            <w:tcBorders>
              <w:bottom w:val="single" w:sz="4" w:space="0" w:color="auto"/>
            </w:tcBorders>
          </w:tcPr>
          <w:p w14:paraId="22C355F2" w14:textId="2092F279" w:rsidR="00A252DA" w:rsidRPr="00AF7685" w:rsidRDefault="00C91CB9" w:rsidP="00810398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s-CL"/>
              </w:rPr>
              <w:t xml:space="preserve">TREMAC</w:t>
            </w:r>
            <w:proofErr w:type="gramStart"/>
            <w:r w:rsidRPr="00AF7685">
              <w:rPr>
                <w:sz w:val="20"/>
                <w:szCs w:val="20"/>
                <w:lang w:val="es-CL"/>
              </w:rPr>
              <w:t/>
            </w:r>
            <w:r w:rsidR="00C0348C" w:rsidRPr="00AF7685">
              <w:rPr>
                <w:sz w:val="20"/>
                <w:szCs w:val="20"/>
              </w:rPr>
              <w:t xml:space="preserve">/</w:t>
            </w:r>
            <w:proofErr w:type="gramEnd"/>
            <w:r w:rsidR="00810398" w:rsidRPr="00AF7685">
              <w:rPr>
                <w:sz w:val="20"/>
                <w:szCs w:val="20"/>
              </w:rPr>
              <w:t xml:space="preserve"> </w:t>
            </w:r>
            <w:r w:rsidR="0083673D" w:rsidRPr="00AF7685">
              <w:rPr>
                <w:sz w:val="20"/>
                <w:szCs w:val="20"/>
                <w:lang w:val="es-CL"/>
              </w:rPr>
              <w:t xml:space="preserve">SRTT 20 3N</w:t>
            </w:r>
            <w:r w:rsidR="005334AA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  <w:r w:rsidRPr="00AF7685">
              <w:rPr>
                <w:sz w:val="20"/>
                <w:szCs w:val="20"/>
                <w:lang w:val="es-CL"/>
              </w:rPr>
              <w:t/>
            </w:r>
            <w:r w:rsidR="0083673D" w:rsidRPr="00AF7685">
              <w:rPr>
                <w:sz w:val="20"/>
                <w:szCs w:val="20"/>
                <w:lang w:val="es-CL"/>
              </w:rPr>
              <w:t/>
            </w:r>
          </w:p>
        </w:tc>
        <w:tc>
          <w:tcPr>
            <w:tcW w:w="709" w:type="dxa"/>
          </w:tcPr>
          <w:p w14:paraId="3AC4D83E" w14:textId="57C43094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2010</w:t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2CA88643" w14:textId="1A97B9B6" w:rsidR="00A252DA" w:rsidRPr="00AF7685" w:rsidRDefault="0083673D" w:rsidP="00A252DA">
            <w:pPr>
              <w:rPr>
                <w:sz w:val="20"/>
                <w:szCs w:val="20"/>
              </w:rPr>
            </w:pPr>
            <w:r w:rsidRPr="00AF7685">
              <w:rPr>
                <w:sz w:val="20"/>
                <w:szCs w:val="20"/>
                <w:lang w:val="en-US"/>
              </w:rPr>
              <w:t xml:space="preserve">JG9276</w:t>
            </w:r>
            <w:r w:rsidR="005334AA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  <w:r w:rsidR="00F465D8">
              <w:rPr>
                <w:sz w:val="20"/>
                <w:szCs w:val="20"/>
                <w:lang w:val="en-US"/>
              </w:rPr>
              <w:t/>
            </w:r>
            <w:r w:rsidR="00C91CB9" w:rsidRPr="00AF7685">
              <w:rPr>
                <w:sz w:val="20"/>
                <w:szCs w:val="20"/>
                <w:lang w:val="en-US"/>
              </w:rPr>
              <w:t/>
            </w:r>
            <w:r w:rsidRPr="00AF7685">
              <w:rPr>
                <w:sz w:val="20"/>
                <w:szCs w:val="20"/>
                <w:lang w:val="en-US"/>
              </w:rPr>
              <w:t/>
            </w:r>
          </w:p>
        </w:tc>
        <w:tc>
          <w:tcPr>
            <w:tcW w:w="2403" w:type="dxa"/>
          </w:tcPr>
          <w:p w14:paraId="5833739B" w14:textId="77777777" w:rsidR="00A252DA" w:rsidRDefault="00046FF9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UF 500</w:t>
            </w:r>
          </w:p>
        </w:tc>
      </w:tr>
    </w:tbl>
    <w:p w14:paraId="5F578599" w14:textId="36036867" w:rsidR="0083673D" w:rsidRDefault="0083673D" w:rsidP="00BF66CC">
      <w:pPr>
        <w:jc w:val="both"/>
        <w:rPr>
          <w:sz w:val="24"/>
          <w:szCs w:val="24"/>
        </w:rPr>
      </w:pPr>
    </w:p>
    <w:p w14:paraId="3BAD33C5" w14:textId="11054A6D" w:rsidR="00DE673D" w:rsidRDefault="00AA59E0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7EA7E9B3" w14:textId="5B29929A" w:rsidR="00DE673D" w:rsidRDefault="008A1EA8" w:rsidP="00BF66CC">
      <w:pPr>
        <w:jc w:val="both"/>
        <w:rPr>
          <w:sz w:val="24"/>
          <w:szCs w:val="24"/>
        </w:rPr>
      </w:pPr>
      <w:bookmarkStart w:id="0" w:name="_GoBack"/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1C1C1E0" wp14:editId="20BAE161">
            <wp:simplePos x="0" y="0"/>
            <wp:positionH relativeFrom="column">
              <wp:posOffset>3665855</wp:posOffset>
            </wp:positionH>
            <wp:positionV relativeFrom="paragraph">
              <wp:posOffset>386715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20756FDF" w14:textId="384F5740" w:rsidR="00DE673D" w:rsidRDefault="00DE673D" w:rsidP="00BF66CC">
      <w:pPr>
        <w:jc w:val="both"/>
        <w:rPr>
          <w:sz w:val="24"/>
          <w:szCs w:val="24"/>
        </w:rPr>
      </w:pPr>
    </w:p>
    <w:p w14:paraId="5451844B" w14:textId="7341D77D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A2393C">
        <w:rPr>
          <w:sz w:val="24"/>
          <w:szCs w:val="24"/>
        </w:rPr>
        <w:t xml:space="preserve"> </w:t>
      </w:r>
      <w:r w:rsidR="00C91CB9">
        <w:rPr>
          <w:sz w:val="24"/>
          <w:szCs w:val="24"/>
        </w:rPr>
        <w:t xml:space="preserve">08-08-2023</w:t>
      </w:r>
    </w:p>
    <w:p w14:paraId="39F82678" w14:textId="31ACE694" w:rsidR="00C91CB9" w:rsidRDefault="00DE673D" w:rsidP="00C91CB9">
      <w:pPr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C91CB9" w:rsidRPr="00C91CB9">
        <w:rPr>
          <w:lang w:eastAsia="zh-CN"/>
        </w:rPr>
        <w:t xml:space="preserve"> </w:t>
      </w:r>
      <w:r w:rsidR="00C91CB9">
        <w:rPr>
          <w:lang w:eastAsia="zh-CN"/>
        </w:rPr>
        <w:t/>
      </w:r>
      <w:proofErr w:type="spellStart"/>
      <w:r w:rsidR="00C91CB9">
        <w:rPr>
          <w:lang w:eastAsia="zh-CN"/>
        </w:rPr>
        <w:t/>
      </w:r>
      <w:proofErr w:type="spellEnd"/>
      <w:r w:rsidR="00C91CB9">
        <w:rPr>
          <w:lang w:eastAsia="zh-CN"/>
        </w:rPr>
        <w:t/>
      </w:r>
    </w:p>
    <w:p w14:paraId="564D199F" w14:textId="1BFF031D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EF29E4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3D"/>
    <w:rsid w:val="00046FF9"/>
    <w:rsid w:val="00095DA9"/>
    <w:rsid w:val="00096D55"/>
    <w:rsid w:val="002761D9"/>
    <w:rsid w:val="003B240E"/>
    <w:rsid w:val="005334AA"/>
    <w:rsid w:val="005F046B"/>
    <w:rsid w:val="00615CB4"/>
    <w:rsid w:val="006B2B7D"/>
    <w:rsid w:val="00810398"/>
    <w:rsid w:val="0083673D"/>
    <w:rsid w:val="00864219"/>
    <w:rsid w:val="00894022"/>
    <w:rsid w:val="008A1EA8"/>
    <w:rsid w:val="009F58FE"/>
    <w:rsid w:val="00A0033A"/>
    <w:rsid w:val="00A2393C"/>
    <w:rsid w:val="00A252DA"/>
    <w:rsid w:val="00A70B07"/>
    <w:rsid w:val="00AA59E0"/>
    <w:rsid w:val="00AF7685"/>
    <w:rsid w:val="00B61540"/>
    <w:rsid w:val="00BD42AB"/>
    <w:rsid w:val="00BF66CC"/>
    <w:rsid w:val="00C0348C"/>
    <w:rsid w:val="00C9130B"/>
    <w:rsid w:val="00C91CB9"/>
    <w:rsid w:val="00CD3781"/>
    <w:rsid w:val="00D03573"/>
    <w:rsid w:val="00D84197"/>
    <w:rsid w:val="00D87A9B"/>
    <w:rsid w:val="00DE673D"/>
    <w:rsid w:val="00E63037"/>
    <w:rsid w:val="00EF29E4"/>
    <w:rsid w:val="00F465D8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1438"/>
  <w15:chartTrackingRefBased/>
  <w15:docId w15:val="{078CD3E5-8243-4D8F-8B7A-C11F1EA9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VEH.%20MOTORIZADO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VEH. MOTORIZADO - QUIBORAX - BCI</Template>
  <TotalTime>10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4</cp:revision>
  <cp:lastPrinted>2017-05-09T13:26:00Z</cp:lastPrinted>
  <dcterms:created xsi:type="dcterms:W3CDTF">2022-03-03T14:27:00Z</dcterms:created>
  <dcterms:modified xsi:type="dcterms:W3CDTF">2022-03-03T14:41:00Z</dcterms:modified>
</cp:coreProperties>
</file>