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Edgardo Blas Blas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17.935.540-K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07-08-2024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07-04-2025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FH12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2020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TGSZ30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07-08-2024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Edgardo Blas Blas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17.935.540-K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07-08-2024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07-04-2025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TREMAC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SRTTBG 20 3 N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2014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JN1034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07-08-2024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