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Sociedad Chavez Ltda.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78.804.230-2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19-07-2024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19-07-2025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MERCEDES BENZ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ATEGO 817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CXBX48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26-07-2024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