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Eric Alex Vilches Challapa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16.829.198-1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Rigoberto Fajardo Soto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15695345-8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14-04-1984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