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Cristian Gómez Calizaya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13.005.467-6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Santo Esteban Blas Alave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12211939-4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25-12-1971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