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Cristian Gómez Calizaya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13.005.467-6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2015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PCRC40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Cristian Gómez Calizaya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13.005.467-6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TREMAC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SRTT 20 3S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JG9268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