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Consuelo Mamani Yucra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18.787.375-4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Julio Abel Núñez Núñez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13008454-0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10-01-1976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