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Eric Alex Vilches Challapa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16.829.198-1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Eddy Luis Gómez Rueda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24716076-0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16-03-2000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