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Eric Alex Vilches Challapa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16.829.198-1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2018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PYGP96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Eric Alex Vilches Challapa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16.829.198-1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03 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2021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PTYG87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