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Sociedad de Transportes Surire Ltda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77.753.526-9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 AUT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2015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PLSH84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Sociedad de Transportes Surire Ltda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77.753.526-9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 AB 0320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2010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JG9158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