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Eric Alex Vilches Challapa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16.829.198-1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Peter Franklin Reyes Carhuaricra 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22622114-k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23-08-1985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