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Cristian Gómez Calizaya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13.005.467-6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David Yerko Quelca Flores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15692841-0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01-06-1983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