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Cristian Gómez Calizaya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13.005.467-6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FH13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LDTJ41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Cristian Gómez Calizaya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13.005.467-6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TREMAC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SRTT 20 3 S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JG9274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