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Sociedad de Transportes Surire Ltda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77.753.526-9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Sergio Isaac Velásquez Chayo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17012093-0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05-11-1988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