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4B3050" w14:textId="7D2C672C" w:rsidR="00E63037" w:rsidRDefault="00CD3781" w:rsidP="00CD3781">
      <w:pPr>
        <w:tabs>
          <w:tab w:val="left" w:pos="285"/>
          <w:tab w:val="center" w:pos="42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noProof/>
          <w:sz w:val="24"/>
          <w:szCs w:val="24"/>
          <w:lang w:val="es-CL" w:eastAsia="es-CL"/>
        </w:rPr>
        <w:drawing>
          <wp:anchor distT="0" distB="0" distL="114300" distR="114300" simplePos="0" relativeHeight="251658240" behindDoc="1" locked="0" layoutInCell="1" allowOverlap="1" wp14:anchorId="66DCC393" wp14:editId="3E47BDF0">
            <wp:simplePos x="0" y="0"/>
            <wp:positionH relativeFrom="margin">
              <wp:posOffset>-635</wp:posOffset>
            </wp:positionH>
            <wp:positionV relativeFrom="paragraph">
              <wp:posOffset>-4445</wp:posOffset>
            </wp:positionV>
            <wp:extent cx="2305050" cy="551223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82" b="34357"/>
                    <a:stretch/>
                  </pic:blipFill>
                  <pic:spPr bwMode="auto">
                    <a:xfrm>
                      <a:off x="0" y="0"/>
                      <a:ext cx="2305050" cy="55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92FC0" w14:textId="628BC211" w:rsidR="00E63037" w:rsidRDefault="009F58FE" w:rsidP="00BF66CC">
      <w:pPr>
        <w:jc w:val="center"/>
        <w:rPr>
          <w:b/>
          <w:sz w:val="28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5FC6FB65" wp14:editId="7A5BA13F">
            <wp:simplePos x="0" y="0"/>
            <wp:positionH relativeFrom="column">
              <wp:posOffset>67606</wp:posOffset>
            </wp:positionH>
            <wp:positionV relativeFrom="paragraph">
              <wp:posOffset>215280</wp:posOffset>
            </wp:positionV>
            <wp:extent cx="2168569" cy="253773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rma BCI sin fond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8569" cy="253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F9A58D" w14:textId="4CDA0201" w:rsidR="00E63037" w:rsidRDefault="00E63037" w:rsidP="00BF66CC">
      <w:pPr>
        <w:jc w:val="center"/>
        <w:rPr>
          <w:b/>
          <w:sz w:val="28"/>
          <w:szCs w:val="28"/>
        </w:rPr>
      </w:pPr>
    </w:p>
    <w:p w14:paraId="4150F308" w14:textId="705C794E" w:rsidR="00A70B07" w:rsidRPr="00C9130B" w:rsidRDefault="00BF66CC" w:rsidP="00BF66CC">
      <w:pPr>
        <w:jc w:val="center"/>
        <w:rPr>
          <w:b/>
          <w:sz w:val="32"/>
          <w:szCs w:val="32"/>
          <w:lang w:val="en-US"/>
        </w:rPr>
      </w:pPr>
      <w:r w:rsidRPr="00C9130B">
        <w:rPr>
          <w:b/>
          <w:sz w:val="32"/>
          <w:szCs w:val="32"/>
          <w:lang w:val="en-US"/>
        </w:rPr>
        <w:t>C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E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R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T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I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F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I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C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A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D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O</w:t>
      </w:r>
      <w:r w:rsidR="00095DA9" w:rsidRPr="00C9130B">
        <w:rPr>
          <w:b/>
          <w:sz w:val="32"/>
          <w:szCs w:val="32"/>
          <w:lang w:val="en-US"/>
        </w:rPr>
        <w:t xml:space="preserve"> </w:t>
      </w:r>
    </w:p>
    <w:p w14:paraId="59884775" w14:textId="057DBC29" w:rsidR="00BF66CC" w:rsidRPr="00C9130B" w:rsidRDefault="00BF66CC" w:rsidP="00BF66CC">
      <w:pPr>
        <w:jc w:val="center"/>
        <w:rPr>
          <w:b/>
          <w:sz w:val="28"/>
          <w:szCs w:val="28"/>
          <w:lang w:val="en-US"/>
        </w:rPr>
      </w:pPr>
    </w:p>
    <w:p w14:paraId="3D6C6E81" w14:textId="2ADA5E7D" w:rsidR="00BD42AB" w:rsidRPr="00C9130B" w:rsidRDefault="00BD42AB" w:rsidP="00BD42AB">
      <w:pPr>
        <w:spacing w:after="0" w:line="240" w:lineRule="auto"/>
        <w:rPr>
          <w:lang w:val="en-US" w:eastAsia="zh-CN"/>
        </w:rPr>
      </w:pPr>
      <w:r w:rsidRPr="00C9130B">
        <w:rPr>
          <w:lang w:val="en-US"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Eric Alex Vilches Challapa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16.829.198-1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15-05-2023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31-01-2024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VOLVO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FH AUT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2015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RRZV98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15-05-2023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Eric Alex Vilches Challapa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16.829.198-1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15-05-2023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31-01-2024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RANDON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SR BA AB 03 20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2012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JB3049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15-05-2023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  <w:proofErr w:type="spellStart"/>
      <w:r w:rsidR="00C91CB9">
        <w:rPr>
          <w:lang w:eastAsia="zh-CN"/>
        </w:rPr>
        <w:t/>
      </w:r>
      <w:proofErr w:type="spellEnd"/>
      <w:r w:rsidR="00C91CB9">
        <w:rPr>
          <w:lang w:eastAsia="zh-CN"/>
        </w:rPr>
        <w:t/>
      </w:r>
    </w:p>
    <w:p w14:paraId="564D199F" w14:textId="1BFF031D" w:rsidR="00DE673D" w:rsidRPr="002761D9" w:rsidRDefault="00DE673D" w:rsidP="00BF66CC">
      <w:pPr>
        <w:jc w:val="both"/>
        <w:rPr>
          <w:sz w:val="24"/>
          <w:szCs w:val="24"/>
        </w:rPr>
      </w:pPr>
    </w:p>
    <w:sectPr w:rsidR="00DE673D" w:rsidRPr="002761D9" w:rsidSect="00EF29E4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73D"/>
    <w:rsid w:val="00046FF9"/>
    <w:rsid w:val="00095DA9"/>
    <w:rsid w:val="00096D55"/>
    <w:rsid w:val="002761D9"/>
    <w:rsid w:val="003B240E"/>
    <w:rsid w:val="005334AA"/>
    <w:rsid w:val="005F046B"/>
    <w:rsid w:val="00615CB4"/>
    <w:rsid w:val="006B2B7D"/>
    <w:rsid w:val="00810398"/>
    <w:rsid w:val="0083673D"/>
    <w:rsid w:val="00864219"/>
    <w:rsid w:val="00894022"/>
    <w:rsid w:val="008A1EA8"/>
    <w:rsid w:val="009F58FE"/>
    <w:rsid w:val="00A0033A"/>
    <w:rsid w:val="00A2393C"/>
    <w:rsid w:val="00A252DA"/>
    <w:rsid w:val="00A70B07"/>
    <w:rsid w:val="00AA59E0"/>
    <w:rsid w:val="00AF7685"/>
    <w:rsid w:val="00B61540"/>
    <w:rsid w:val="00BD42AB"/>
    <w:rsid w:val="00BF66CC"/>
    <w:rsid w:val="00C0348C"/>
    <w:rsid w:val="00C9130B"/>
    <w:rsid w:val="00C91CB9"/>
    <w:rsid w:val="00CD3781"/>
    <w:rsid w:val="00D03573"/>
    <w:rsid w:val="00D84197"/>
    <w:rsid w:val="00D87A9B"/>
    <w:rsid w:val="00DE673D"/>
    <w:rsid w:val="00E63037"/>
    <w:rsid w:val="00EF29E4"/>
    <w:rsid w:val="00F465D8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61438"/>
  <w15:chartTrackingRefBased/>
  <w15:docId w15:val="{078CD3E5-8243-4D8F-8B7A-C11F1EA9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7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3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\BrunaSeguros\Quiborax\RC%202020\CERTIFICADO%20VEH.%20MOTORIZADO%20-%20QUIBORAX%20-%20BC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CERTIFICADO VEH. MOTORIZADO - QUIBORAX - BCI</Template>
  <TotalTime>10</TotalTime>
  <Pages>1</Pages>
  <Words>160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Bruna</dc:creator>
  <cp:keywords/>
  <dc:description/>
  <cp:lastModifiedBy>Paolo Bruna</cp:lastModifiedBy>
  <cp:revision>4</cp:revision>
  <cp:lastPrinted>2017-05-09T13:26:00Z</cp:lastPrinted>
  <dcterms:created xsi:type="dcterms:W3CDTF">2022-03-03T14:27:00Z</dcterms:created>
  <dcterms:modified xsi:type="dcterms:W3CDTF">2022-03-03T14:41:00Z</dcterms:modified>
</cp:coreProperties>
</file>